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10"/>
        <w:gridCol w:w="421"/>
        <w:gridCol w:w="6533"/>
      </w:tblGrid>
      <w:tr w:rsidR="00B6466C" w:rsidRPr="005902B4" w14:paraId="62B1B461" w14:textId="77777777" w:rsidTr="00222466">
        <w:trPr>
          <w:trHeight w:val="993"/>
          <w:jc w:val="center"/>
        </w:trPr>
        <w:tc>
          <w:tcPr>
            <w:tcW w:w="2942" w:type="dxa"/>
          </w:tcPr>
          <w:p w14:paraId="177C7238" w14:textId="77777777" w:rsidR="00B6466C" w:rsidRPr="005902B4" w:rsidRDefault="00B6466C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  <w:bookmarkStart w:id="0" w:name="_GoBack"/>
          </w:p>
        </w:tc>
        <w:tc>
          <w:tcPr>
            <w:tcW w:w="423" w:type="dxa"/>
            <w:vMerge w:val="restart"/>
          </w:tcPr>
          <w:p w14:paraId="1C369C1F" w14:textId="77777777" w:rsidR="00B6466C" w:rsidRPr="005902B4" w:rsidRDefault="00B6466C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 w:val="restart"/>
          </w:tcPr>
          <w:p w14:paraId="76101991" w14:textId="77777777" w:rsidR="00B6466C" w:rsidRPr="005902B4" w:rsidRDefault="00E1463A" w:rsidP="00222466">
            <w:pPr>
              <w:pStyle w:val="Titel"/>
              <w:rPr>
                <w:noProof/>
              </w:rPr>
            </w:pPr>
            <w:sdt>
              <w:sdtPr>
                <w:rPr>
                  <w:noProof/>
                </w:rPr>
                <w:id w:val="-1625693074"/>
                <w:placeholder>
                  <w:docPart w:val="E1AD8FA261854D0CA64460DAFA081E24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902B4">
                  <w:rPr>
                    <w:noProof/>
                    <w:lang w:bidi="de-DE"/>
                  </w:rPr>
                  <w:t>[Vorname]</w:t>
                </w:r>
              </w:sdtContent>
            </w:sdt>
            <w:r w:rsidR="00B6466C" w:rsidRPr="005902B4">
              <w:rPr>
                <w:noProof/>
                <w:lang w:bidi="de-DE"/>
              </w:rPr>
              <w:br/>
            </w:r>
            <w:sdt>
              <w:sdtPr>
                <w:rPr>
                  <w:noProof/>
                </w:rPr>
                <w:id w:val="1980958706"/>
                <w:placeholder>
                  <w:docPart w:val="D3EA929D4E4B481E974D0938B1803A4B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5902B4">
                  <w:rPr>
                    <w:noProof/>
                    <w:lang w:bidi="de-DE"/>
                  </w:rPr>
                  <w:t>[Nachname]</w:t>
                </w:r>
              </w:sdtContent>
            </w:sdt>
          </w:p>
        </w:tc>
      </w:tr>
      <w:tr w:rsidR="00B6466C" w:rsidRPr="005902B4" w14:paraId="422DCBF8" w14:textId="77777777" w:rsidTr="005902B4">
        <w:trPr>
          <w:trHeight w:val="860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5661CBDF" w14:textId="77777777" w:rsidR="00B6466C" w:rsidRPr="005902B4" w:rsidRDefault="007913A5" w:rsidP="00B6466C">
            <w:pPr>
              <w:pStyle w:val="Textkrper"/>
              <w:kinsoku w:val="0"/>
              <w:overflowPunct w:val="0"/>
              <w:jc w:val="center"/>
              <w:rPr>
                <w:rFonts w:ascii="Times New Roman" w:hAnsi="Times New Roman" w:cs="Times New Roman"/>
                <w:noProof/>
              </w:rPr>
            </w:pPr>
            <w:r w:rsidRPr="005902B4">
              <w:rPr>
                <w:noProof/>
              </w:rPr>
              <w:drawing>
                <wp:inline distT="0" distB="0" distL="0" distR="0" wp14:anchorId="175E6F03" wp14:editId="1CD57479">
                  <wp:extent cx="1810512" cy="1810512"/>
                  <wp:effectExtent l="0" t="0" r="0" b="0"/>
                  <wp:docPr id="40" name="Bild 40" descr="Brustbild von Fr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1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00D713AA" w14:textId="77777777" w:rsidR="00B6466C" w:rsidRPr="005902B4" w:rsidRDefault="00B6466C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561A1894" w14:textId="77777777" w:rsidR="00B6466C" w:rsidRPr="005902B4" w:rsidRDefault="00B6466C" w:rsidP="00222466">
            <w:pPr>
              <w:pStyle w:val="Titel"/>
              <w:rPr>
                <w:noProof/>
              </w:rPr>
            </w:pPr>
          </w:p>
        </w:tc>
      </w:tr>
      <w:tr w:rsidR="00555003" w:rsidRPr="005902B4" w14:paraId="0C55CEA4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71F6C51A" w14:textId="77777777" w:rsidR="00555003" w:rsidRPr="005902B4" w:rsidRDefault="00555003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22F478BF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17C90C6F" w14:textId="77777777" w:rsidR="000F7D04" w:rsidRPr="005902B4" w:rsidRDefault="000F7D04" w:rsidP="000F7D04">
            <w:pPr>
              <w:pStyle w:val="berschrift2"/>
              <w:spacing w:before="0"/>
              <w:rPr>
                <w:noProof/>
              </w:rPr>
            </w:pPr>
            <w:r w:rsidRPr="005902B4">
              <w:rPr>
                <w:noProof/>
                <w:lang w:bidi="de-DE"/>
              </w:rPr>
              <w:t>Erfahrung</w:t>
            </w:r>
          </w:p>
          <w:p w14:paraId="16EEB806" w14:textId="77777777" w:rsidR="000F7D04" w:rsidRPr="005902B4" w:rsidRDefault="00E1463A" w:rsidP="000F7D04">
            <w:pPr>
              <w:pStyle w:val="Datumsangaben"/>
              <w:rPr>
                <w:noProof/>
              </w:rPr>
            </w:pPr>
            <w:sdt>
              <w:sdtPr>
                <w:rPr>
                  <w:noProof/>
                </w:rPr>
                <w:id w:val="201059472"/>
                <w:placeholder>
                  <w:docPart w:val="8C682C463610425EA0AA6D43BE372A39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[Datumsangabe von]</w:t>
                </w:r>
              </w:sdtContent>
            </w:sdt>
            <w:r w:rsidR="000F7D04" w:rsidRPr="005902B4">
              <w:rPr>
                <w:noProof/>
                <w:lang w:bidi="de-DE"/>
              </w:rPr>
              <w:t>–</w:t>
            </w:r>
            <w:sdt>
              <w:sdtPr>
                <w:rPr>
                  <w:noProof/>
                </w:rPr>
                <w:id w:val="-1419934752"/>
                <w:placeholder>
                  <w:docPart w:val="3CB74C426B104B9983E78AE2E528F611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[bis]</w:t>
                </w:r>
              </w:sdtContent>
            </w:sdt>
          </w:p>
          <w:p w14:paraId="5F166C69" w14:textId="77777777" w:rsidR="000F7D04" w:rsidRPr="005902B4" w:rsidRDefault="00E1463A" w:rsidP="000F7D04">
            <w:pPr>
              <w:pStyle w:val="Erfahrung"/>
              <w:rPr>
                <w:noProof/>
              </w:rPr>
            </w:pPr>
            <w:sdt>
              <w:sdtPr>
                <w:rPr>
                  <w:noProof/>
                </w:rPr>
                <w:id w:val="-1167319978"/>
                <w:placeholder>
                  <w:docPart w:val="E02A5DC20E10433F948E3924DB20B0FA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F05535" w:themeColor="accent4"/>
                </w:rPr>
              </w:sdtEndPr>
              <w:sdtContent>
                <w:r w:rsidR="000F7D04" w:rsidRPr="005902B4">
                  <w:rPr>
                    <w:noProof/>
                    <w:lang w:bidi="de-DE"/>
                  </w:rPr>
                  <w:t>[Position]</w:t>
                </w:r>
              </w:sdtContent>
            </w:sdt>
            <w:r w:rsidR="000F7D04" w:rsidRPr="005902B4">
              <w:rPr>
                <w:rStyle w:val="Fett"/>
                <w:noProof/>
                <w:lang w:bidi="de-DE"/>
              </w:rPr>
              <w:t xml:space="preserve">• </w:t>
            </w:r>
            <w:sdt>
              <w:sdtPr>
                <w:rPr>
                  <w:noProof/>
                </w:rPr>
                <w:id w:val="2029511879"/>
                <w:placeholder>
                  <w:docPart w:val="121623969BF142359BE8A8EDAE14EADA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[Arbeitsplatzposition]</w:t>
                </w:r>
              </w:sdtContent>
            </w:sdt>
            <w:r w:rsidR="000F7D04" w:rsidRPr="005902B4">
              <w:rPr>
                <w:rStyle w:val="Fett"/>
                <w:noProof/>
                <w:lang w:bidi="de-DE"/>
              </w:rPr>
              <w:t xml:space="preserve">• </w:t>
            </w:r>
            <w:sdt>
              <w:sdtPr>
                <w:rPr>
                  <w:noProof/>
                </w:rPr>
                <w:id w:val="-1315797015"/>
                <w:placeholder>
                  <w:docPart w:val="776FEDA0A05140B6A04D3190F85117D6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[Firmenname]</w:t>
                </w:r>
              </w:sdtContent>
            </w:sdt>
          </w:p>
          <w:p w14:paraId="7A49D4C1" w14:textId="77777777" w:rsidR="000F7D04" w:rsidRPr="005902B4" w:rsidRDefault="00E1463A" w:rsidP="000F7D04">
            <w:pPr>
              <w:pStyle w:val="Datumsangaben"/>
              <w:rPr>
                <w:noProof/>
              </w:rPr>
            </w:pPr>
            <w:sdt>
              <w:sdtPr>
                <w:rPr>
                  <w:noProof/>
                </w:rPr>
                <w:id w:val="1889063361"/>
                <w:placeholder>
                  <w:docPart w:val="167247A6DE15451580A394B2CECC4DBA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[Datumsangabe von]</w:t>
                </w:r>
              </w:sdtContent>
            </w:sdt>
            <w:r w:rsidR="000F7D04" w:rsidRPr="005902B4">
              <w:rPr>
                <w:noProof/>
                <w:lang w:bidi="de-DE"/>
              </w:rPr>
              <w:t>–</w:t>
            </w:r>
            <w:sdt>
              <w:sdtPr>
                <w:rPr>
                  <w:noProof/>
                </w:rPr>
                <w:id w:val="1060751496"/>
                <w:placeholder>
                  <w:docPart w:val="52D32427CF2D4F2082ECB25F47B69EA3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[bis]</w:t>
                </w:r>
              </w:sdtContent>
            </w:sdt>
          </w:p>
          <w:p w14:paraId="7D73DD6E" w14:textId="77777777" w:rsidR="000F7D04" w:rsidRPr="005902B4" w:rsidRDefault="00E1463A" w:rsidP="000F7D04">
            <w:pPr>
              <w:pStyle w:val="Erfahrung"/>
              <w:rPr>
                <w:noProof/>
              </w:rPr>
            </w:pPr>
            <w:sdt>
              <w:sdtPr>
                <w:rPr>
                  <w:noProof/>
                </w:rPr>
                <w:id w:val="2089416168"/>
                <w:placeholder>
                  <w:docPart w:val="20BCACBD8D5C47AC903804BB39549E38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F05535" w:themeColor="accent4"/>
                </w:rPr>
              </w:sdtEndPr>
              <w:sdtContent>
                <w:r w:rsidR="000F7D04" w:rsidRPr="005902B4">
                  <w:rPr>
                    <w:noProof/>
                    <w:lang w:bidi="de-DE"/>
                  </w:rPr>
                  <w:t>[Position]</w:t>
                </w:r>
              </w:sdtContent>
            </w:sdt>
            <w:r w:rsidR="000F7D04" w:rsidRPr="005902B4">
              <w:rPr>
                <w:rStyle w:val="Fett"/>
                <w:noProof/>
                <w:lang w:bidi="de-DE"/>
              </w:rPr>
              <w:t xml:space="preserve">• </w:t>
            </w:r>
            <w:sdt>
              <w:sdtPr>
                <w:rPr>
                  <w:noProof/>
                </w:rPr>
                <w:id w:val="578792993"/>
                <w:placeholder>
                  <w:docPart w:val="EC43F91DC1D94584AE3F66703729A46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[Arbeitsplatzposition]</w:t>
                </w:r>
              </w:sdtContent>
            </w:sdt>
            <w:r w:rsidR="000F7D04" w:rsidRPr="005902B4">
              <w:rPr>
                <w:rStyle w:val="Fett"/>
                <w:noProof/>
                <w:lang w:bidi="de-DE"/>
              </w:rPr>
              <w:t xml:space="preserve">• </w:t>
            </w:r>
            <w:sdt>
              <w:sdtPr>
                <w:rPr>
                  <w:noProof/>
                </w:rPr>
                <w:id w:val="-1847401369"/>
                <w:placeholder>
                  <w:docPart w:val="CD4BD1BDBDC74CA184E97623B12F529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[Firmenname]</w:t>
                </w:r>
              </w:sdtContent>
            </w:sdt>
          </w:p>
          <w:p w14:paraId="6102C5C3" w14:textId="77777777" w:rsidR="000F7D04" w:rsidRPr="005902B4" w:rsidRDefault="00E1463A" w:rsidP="000F7D04">
            <w:pPr>
              <w:pStyle w:val="Datumsangaben"/>
              <w:rPr>
                <w:noProof/>
              </w:rPr>
            </w:pPr>
            <w:sdt>
              <w:sdtPr>
                <w:rPr>
                  <w:noProof/>
                </w:rPr>
                <w:id w:val="-848477920"/>
                <w:placeholder>
                  <w:docPart w:val="32EA216791F74CFDBCD558CA2694E495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[Datumsangabe von]</w:t>
                </w:r>
              </w:sdtContent>
            </w:sdt>
            <w:r w:rsidR="000F7D04" w:rsidRPr="005902B4">
              <w:rPr>
                <w:noProof/>
                <w:lang w:bidi="de-DE"/>
              </w:rPr>
              <w:t>–</w:t>
            </w:r>
            <w:sdt>
              <w:sdtPr>
                <w:rPr>
                  <w:noProof/>
                </w:rPr>
                <w:id w:val="-1252506306"/>
                <w:placeholder>
                  <w:docPart w:val="08D63773F5354B3D83F82BE5A79295E8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[bis]</w:t>
                </w:r>
              </w:sdtContent>
            </w:sdt>
          </w:p>
          <w:p w14:paraId="4269ACF8" w14:textId="77777777" w:rsidR="000F7D04" w:rsidRPr="005902B4" w:rsidRDefault="00E1463A" w:rsidP="000F7D04">
            <w:pPr>
              <w:pStyle w:val="Erfahrung"/>
              <w:rPr>
                <w:noProof/>
              </w:rPr>
            </w:pPr>
            <w:sdt>
              <w:sdtPr>
                <w:rPr>
                  <w:noProof/>
                </w:rPr>
                <w:id w:val="-1462188416"/>
                <w:placeholder>
                  <w:docPart w:val="A59EF199A71A47259E58926A8B9FBE14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  <w:b/>
                  <w:bCs/>
                  <w:color w:val="F05535" w:themeColor="accent4"/>
                </w:rPr>
              </w:sdtEndPr>
              <w:sdtContent>
                <w:r w:rsidR="000F7D04" w:rsidRPr="005902B4">
                  <w:rPr>
                    <w:noProof/>
                    <w:lang w:bidi="de-DE"/>
                  </w:rPr>
                  <w:t>[Position]</w:t>
                </w:r>
              </w:sdtContent>
            </w:sdt>
            <w:r w:rsidR="000F7D04" w:rsidRPr="005902B4">
              <w:rPr>
                <w:rStyle w:val="Fett"/>
                <w:noProof/>
                <w:lang w:bidi="de-DE"/>
              </w:rPr>
              <w:t xml:space="preserve">• </w:t>
            </w:r>
            <w:sdt>
              <w:sdtPr>
                <w:rPr>
                  <w:noProof/>
                </w:rPr>
                <w:id w:val="-1768142880"/>
                <w:placeholder>
                  <w:docPart w:val="E102FD0CB81C49579B624570A3D49862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[Arbeitsplatzposition]</w:t>
                </w:r>
              </w:sdtContent>
            </w:sdt>
            <w:r w:rsidR="000F7D04" w:rsidRPr="005902B4">
              <w:rPr>
                <w:rStyle w:val="Fett"/>
                <w:noProof/>
                <w:lang w:bidi="de-DE"/>
              </w:rPr>
              <w:t xml:space="preserve">• </w:t>
            </w:r>
            <w:sdt>
              <w:sdtPr>
                <w:rPr>
                  <w:noProof/>
                </w:rPr>
                <w:id w:val="-1452551456"/>
                <w:placeholder>
                  <w:docPart w:val="34EA63713D3C4053B2F1B5DF41C7A81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[Firmenname]</w:t>
                </w:r>
              </w:sdtContent>
            </w:sdt>
          </w:p>
          <w:sdt>
            <w:sdtPr>
              <w:rPr>
                <w:noProof/>
              </w:rPr>
              <w:id w:val="-770157231"/>
              <w:placeholder>
                <w:docPart w:val="7910B3999B024156A32790762D865E36"/>
              </w:placeholder>
              <w:temporary/>
              <w:showingPlcHdr/>
              <w15:appearance w15:val="hidden"/>
            </w:sdtPr>
            <w:sdtEndPr/>
            <w:sdtContent>
              <w:p w14:paraId="6B1D8BD8" w14:textId="77777777" w:rsidR="000F7D04" w:rsidRPr="005902B4" w:rsidRDefault="000F7D04" w:rsidP="000F7D04">
                <w:pPr>
                  <w:rPr>
                    <w:noProof/>
                  </w:rPr>
                </w:pPr>
                <w:r w:rsidRPr="005902B4">
                  <w:rPr>
                    <w:noProof/>
                    <w:lang w:bidi="de-DE"/>
                  </w:rPr>
                  <w:t>[Hier können Sie eine kurze Zusammenfassung Ihrer wichtigsten Zuständigkeitsbereiche und erfolgreichsten Projekte eingeben.]</w:t>
                </w:r>
              </w:p>
            </w:sdtContent>
          </w:sdt>
          <w:p w14:paraId="678AD0EE" w14:textId="77777777" w:rsidR="000F7D04" w:rsidRPr="005902B4" w:rsidRDefault="000F7D04" w:rsidP="000F7D04">
            <w:pPr>
              <w:pStyle w:val="berschrift2"/>
              <w:rPr>
                <w:noProof/>
              </w:rPr>
            </w:pPr>
            <w:r w:rsidRPr="005902B4">
              <w:rPr>
                <w:noProof/>
                <w:lang w:bidi="de-DE"/>
              </w:rPr>
              <w:t>Ausbildung</w:t>
            </w:r>
          </w:p>
          <w:p w14:paraId="537E3737" w14:textId="77777777" w:rsidR="000F7D04" w:rsidRPr="005902B4" w:rsidRDefault="00E1463A" w:rsidP="000F7D04">
            <w:pPr>
              <w:rPr>
                <w:noProof/>
              </w:rPr>
            </w:pPr>
            <w:sdt>
              <w:sdtPr>
                <w:rPr>
                  <w:noProof/>
                </w:rPr>
                <w:id w:val="245614494"/>
                <w:placeholder>
                  <w:docPart w:val="32CC214A076C4A0FA4C60B758A1DF147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b/>
                    <w:noProof/>
                    <w:lang w:bidi="de-DE"/>
                  </w:rPr>
                  <w:t>[Name der Schule]</w:t>
                </w:r>
              </w:sdtContent>
            </w:sdt>
            <w:r w:rsidR="000F7D04" w:rsidRPr="005902B4">
              <w:rPr>
                <w:noProof/>
                <w:lang w:bidi="de-DE"/>
              </w:rPr>
              <w:t xml:space="preserve">, </w:t>
            </w:r>
            <w:sdt>
              <w:sdtPr>
                <w:rPr>
                  <w:noProof/>
                </w:rPr>
                <w:id w:val="141007519"/>
                <w:placeholder>
                  <w:docPart w:val="13624D8C3E444DD0AA05C7C018D5F937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5902B4">
                  <w:rPr>
                    <w:noProof/>
                    <w:lang w:bidi="de-DE"/>
                  </w:rPr>
                  <w:t>[Ort, Bundesland]</w:t>
                </w:r>
              </w:sdtContent>
            </w:sdt>
          </w:p>
          <w:sdt>
            <w:sdtPr>
              <w:rPr>
                <w:noProof/>
              </w:rPr>
              <w:id w:val="-1240391264"/>
              <w:placeholder>
                <w:docPart w:val="F591D7E06DC24EE1B206A7F8AD5C32EA"/>
              </w:placeholder>
              <w:temporary/>
              <w:showingPlcHdr/>
              <w15:appearance w15:val="hidden"/>
            </w:sdtPr>
            <w:sdtEndPr/>
            <w:sdtContent>
              <w:p w14:paraId="2C192361" w14:textId="77777777" w:rsidR="000F7D04" w:rsidRPr="005902B4" w:rsidRDefault="000F7D04" w:rsidP="000F7D04">
                <w:pPr>
                  <w:pStyle w:val="Aufzhlungszeichen"/>
                  <w:rPr>
                    <w:noProof/>
                  </w:rPr>
                </w:pPr>
                <w:r w:rsidRPr="005902B4">
                  <w:rPr>
                    <w:noProof/>
                    <w:lang w:bidi="de-DE"/>
                  </w:rPr>
                  <w:t>[Hier können Sie Ihren Notendurchschnitt sowie eine kurze Zusammenfassung der absolvierten Kurse, der Zertifikate und Auszeichnungen eingeben.]</w:t>
                </w:r>
              </w:p>
            </w:sdtContent>
          </w:sdt>
          <w:p w14:paraId="5B6F1761" w14:textId="77777777" w:rsidR="000F7D04" w:rsidRPr="005902B4" w:rsidRDefault="000F7D04" w:rsidP="000F7D04">
            <w:pPr>
              <w:pStyle w:val="berschrift2"/>
              <w:rPr>
                <w:noProof/>
              </w:rPr>
            </w:pPr>
            <w:r w:rsidRPr="005902B4">
              <w:rPr>
                <w:noProof/>
                <w:lang w:bidi="de-DE"/>
              </w:rPr>
              <w:t>Kommunikation</w:t>
            </w:r>
          </w:p>
          <w:sdt>
            <w:sdtPr>
              <w:rPr>
                <w:noProof/>
              </w:rPr>
              <w:id w:val="1048178819"/>
              <w:placeholder>
                <w:docPart w:val="FD36DB332FED40FF8F7DE0C64B81F5B9"/>
              </w:placeholder>
              <w:temporary/>
              <w:showingPlcHdr/>
              <w15:appearance w15:val="hidden"/>
            </w:sdtPr>
            <w:sdtEndPr/>
            <w:sdtContent>
              <w:p w14:paraId="4FE0C798" w14:textId="77777777" w:rsidR="000F7D04" w:rsidRPr="005902B4" w:rsidRDefault="000F7D04" w:rsidP="000F7D04">
                <w:pPr>
                  <w:rPr>
                    <w:noProof/>
                  </w:rPr>
                </w:pPr>
                <w:r w:rsidRPr="005902B4">
                  <w:rPr>
                    <w:noProof/>
                    <w:lang w:bidi="de-DE"/>
                  </w:rPr>
                  <w:t>[Sie haben diese fantastische Präsentation erstellt, um Aufmerksamkeit zu erregen. Also stellen Sie Ihr Licht jetzt nicht unter den Scheffel. Hier können Sie Ihre Teamfähigkeit beschreiben.]</w:t>
                </w:r>
              </w:p>
            </w:sdtContent>
          </w:sdt>
          <w:p w14:paraId="7D55E682" w14:textId="77777777" w:rsidR="00555003" w:rsidRPr="005902B4" w:rsidRDefault="000F7D04" w:rsidP="000F7D04">
            <w:pPr>
              <w:pStyle w:val="berschrift2"/>
              <w:rPr>
                <w:noProof/>
              </w:rPr>
            </w:pPr>
            <w:r w:rsidRPr="005902B4">
              <w:rPr>
                <w:noProof/>
                <w:lang w:bidi="de-DE"/>
              </w:rPr>
              <w:t>Führungsqualitäten</w:t>
            </w:r>
          </w:p>
          <w:sdt>
            <w:sdtPr>
              <w:rPr>
                <w:noProof/>
              </w:rPr>
              <w:id w:val="-165710132"/>
              <w:placeholder>
                <w:docPart w:val="136574BBB2834DACBC265B9E2551C5FD"/>
              </w:placeholder>
              <w:temporary/>
              <w:showingPlcHdr/>
              <w15:appearance w15:val="hidden"/>
            </w:sdtPr>
            <w:sdtEndPr/>
            <w:sdtContent>
              <w:p w14:paraId="637916B0" w14:textId="77777777" w:rsidR="000F7D04" w:rsidRPr="005902B4" w:rsidRDefault="000F7D04" w:rsidP="000F7D04">
                <w:pPr>
                  <w:rPr>
                    <w:noProof/>
                  </w:rPr>
                </w:pPr>
                <w:r w:rsidRPr="005902B4">
                  <w:rPr>
                    <w:noProof/>
                    <w:lang w:bidi="de-DE"/>
                  </w:rPr>
                  <w:t>[Sind Sie der Vorsitzende Ihres Klubs, im Vorstand der Eigentümergemeinschaft oder die treibende Kraft im Tierschutzverein?</w:t>
                </w:r>
                <w:r w:rsidRPr="005902B4">
                  <w:rPr>
                    <w:noProof/>
                    <w:lang w:bidi="de-DE"/>
                  </w:rPr>
                  <w:br/>
                  <w:t>Sie sind die geborene Führungspersönlichkeit – sagen Sie es, wie es ist!]</w:t>
                </w:r>
              </w:p>
            </w:sdtContent>
          </w:sdt>
          <w:p w14:paraId="37685BBE" w14:textId="77777777" w:rsidR="000F7D04" w:rsidRPr="005902B4" w:rsidRDefault="000F7D04" w:rsidP="000F7D04">
            <w:pPr>
              <w:pStyle w:val="berschrift2"/>
              <w:rPr>
                <w:noProof/>
              </w:rPr>
            </w:pPr>
            <w:r w:rsidRPr="005902B4">
              <w:rPr>
                <w:noProof/>
                <w:lang w:bidi="de-DE"/>
              </w:rPr>
              <w:t>Referenzen</w:t>
            </w:r>
          </w:p>
          <w:sdt>
            <w:sdtPr>
              <w:rPr>
                <w:noProof/>
              </w:rPr>
              <w:id w:val="-494037895"/>
              <w:placeholder>
                <w:docPart w:val="15DB50A852A14501BCE969009369CAF4"/>
              </w:placeholder>
              <w:temporary/>
              <w:showingPlcHdr/>
              <w15:appearance w15:val="hidden"/>
            </w:sdtPr>
            <w:sdtEndPr/>
            <w:sdtContent>
              <w:p w14:paraId="399460E4" w14:textId="77777777" w:rsidR="000F7D04" w:rsidRPr="005902B4" w:rsidRDefault="000F7D04" w:rsidP="000F7D04">
                <w:pPr>
                  <w:rPr>
                    <w:rFonts w:ascii="Times" w:hAnsi="Times" w:cs="Times"/>
                    <w:noProof/>
                    <w:sz w:val="24"/>
                    <w:szCs w:val="24"/>
                  </w:rPr>
                </w:pPr>
                <w:r w:rsidRPr="005902B4">
                  <w:rPr>
                    <w:noProof/>
                    <w:lang w:bidi="de-DE"/>
                  </w:rPr>
                  <w:t>[Auf Anfrage verfügbar.]</w:t>
                </w:r>
              </w:p>
            </w:sdtContent>
          </w:sdt>
        </w:tc>
      </w:tr>
      <w:tr w:rsidR="00555003" w:rsidRPr="005902B4" w14:paraId="179D74D2" w14:textId="77777777" w:rsidTr="00555003">
        <w:trPr>
          <w:trHeight w:val="1290"/>
          <w:jc w:val="center"/>
        </w:trPr>
        <w:tc>
          <w:tcPr>
            <w:tcW w:w="2942" w:type="dxa"/>
          </w:tcPr>
          <w:p w14:paraId="52E52BD0" w14:textId="77777777" w:rsidR="00555003" w:rsidRPr="005902B4" w:rsidRDefault="00555003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23" w:type="dxa"/>
            <w:vMerge/>
          </w:tcPr>
          <w:p w14:paraId="3CCEBA48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61CD2F53" w14:textId="77777777" w:rsidR="00555003" w:rsidRPr="005902B4" w:rsidRDefault="00555003" w:rsidP="00222466">
            <w:pPr>
              <w:rPr>
                <w:noProof/>
              </w:rPr>
            </w:pPr>
          </w:p>
        </w:tc>
      </w:tr>
      <w:tr w:rsidR="00555003" w:rsidRPr="005902B4" w14:paraId="6C00B066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0E9764D3" w14:textId="77777777" w:rsidR="00555003" w:rsidRPr="005902B4" w:rsidRDefault="00E1463A" w:rsidP="00222466">
            <w:pPr>
              <w:pStyle w:val="Information"/>
              <w:rPr>
                <w:rStyle w:val="Fett"/>
                <w:b w:val="0"/>
                <w:bCs w:val="0"/>
                <w:noProof/>
                <w:color w:val="FFFFFF" w:themeColor="background1"/>
              </w:rPr>
            </w:pPr>
            <w:sdt>
              <w:sdtPr>
                <w:rPr>
                  <w:b/>
                  <w:bCs/>
                  <w:noProof/>
                  <w:color w:val="F05535" w:themeColor="accent4"/>
                </w:rPr>
                <w:id w:val="1645700282"/>
                <w:placeholder>
                  <w:docPart w:val="BEC6821C13B6479B89E32E5D0FEF6F13"/>
                </w:placeholder>
                <w:temporary/>
                <w:showingPlcHdr/>
                <w15:appearance w15:val="hidden"/>
              </w:sdtPr>
              <w:sdtEndPr>
                <w:rPr>
                  <w:rStyle w:val="Fett"/>
                </w:rPr>
              </w:sdtEndPr>
              <w:sdtContent>
                <w:r w:rsidR="00555003" w:rsidRPr="005902B4">
                  <w:rPr>
                    <w:noProof/>
                    <w:lang w:bidi="de-DE"/>
                  </w:rPr>
                  <w:t>[Ihre Adresse]</w:t>
                </w:r>
              </w:sdtContent>
            </w:sdt>
          </w:p>
          <w:p w14:paraId="61039F88" w14:textId="77777777" w:rsidR="00555003" w:rsidRPr="005902B4" w:rsidRDefault="00E1463A" w:rsidP="00222466">
            <w:pPr>
              <w:pStyle w:val="Information"/>
              <w:rPr>
                <w:noProof/>
              </w:rPr>
            </w:pPr>
            <w:sdt>
              <w:sdtPr>
                <w:rPr>
                  <w:noProof/>
                </w:rPr>
                <w:id w:val="-798381348"/>
                <w:placeholder>
                  <w:docPart w:val="A393475636D44C019B951287D5861708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5902B4">
                  <w:rPr>
                    <w:noProof/>
                    <w:lang w:bidi="de-DE"/>
                  </w:rPr>
                  <w:t>[PLZ Ort]</w:t>
                </w:r>
              </w:sdtContent>
            </w:sdt>
          </w:p>
        </w:tc>
        <w:tc>
          <w:tcPr>
            <w:tcW w:w="423" w:type="dxa"/>
            <w:vMerge/>
          </w:tcPr>
          <w:p w14:paraId="630C1D0A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62C2F367" w14:textId="77777777" w:rsidR="00555003" w:rsidRPr="005902B4" w:rsidRDefault="00555003" w:rsidP="005801E5">
            <w:pPr>
              <w:pStyle w:val="berschrift1"/>
              <w:rPr>
                <w:noProof/>
              </w:rPr>
            </w:pPr>
          </w:p>
        </w:tc>
      </w:tr>
      <w:tr w:rsidR="00555003" w:rsidRPr="005902B4" w14:paraId="69E6D5A4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717C2E2A" w14:textId="77777777" w:rsidR="00555003" w:rsidRPr="005902B4" w:rsidRDefault="00555003" w:rsidP="00222466">
            <w:pPr>
              <w:pStyle w:val="KeinLeerraum"/>
              <w:rPr>
                <w:noProof/>
              </w:rPr>
            </w:pPr>
          </w:p>
        </w:tc>
        <w:tc>
          <w:tcPr>
            <w:tcW w:w="423" w:type="dxa"/>
            <w:vMerge/>
          </w:tcPr>
          <w:p w14:paraId="4403FDDD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682EE3D2" w14:textId="77777777" w:rsidR="00555003" w:rsidRPr="005902B4" w:rsidRDefault="00555003" w:rsidP="005801E5">
            <w:pPr>
              <w:pStyle w:val="berschrift1"/>
              <w:rPr>
                <w:noProof/>
              </w:rPr>
            </w:pPr>
          </w:p>
        </w:tc>
      </w:tr>
      <w:tr w:rsidR="00555003" w:rsidRPr="005902B4" w14:paraId="10374844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579ED310" w14:textId="77777777" w:rsidR="00555003" w:rsidRPr="005902B4" w:rsidRDefault="00E1463A" w:rsidP="00222466">
            <w:pPr>
              <w:pStyle w:val="Information"/>
              <w:rPr>
                <w:noProof/>
              </w:rPr>
            </w:pPr>
            <w:sdt>
              <w:sdtPr>
                <w:rPr>
                  <w:noProof/>
                </w:rPr>
                <w:id w:val="1701595270"/>
                <w:placeholder>
                  <w:docPart w:val="52A6551853DA49E4B657E2B0E99E90B3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5902B4">
                  <w:rPr>
                    <w:noProof/>
                    <w:lang w:bidi="de-DE"/>
                  </w:rPr>
                  <w:t>[Ihre Telefonnummer]</w:t>
                </w:r>
              </w:sdtContent>
            </w:sdt>
          </w:p>
        </w:tc>
        <w:tc>
          <w:tcPr>
            <w:tcW w:w="423" w:type="dxa"/>
            <w:vMerge/>
          </w:tcPr>
          <w:p w14:paraId="0313E887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2DCC431C" w14:textId="77777777" w:rsidR="00555003" w:rsidRPr="005902B4" w:rsidRDefault="00555003" w:rsidP="005801E5">
            <w:pPr>
              <w:pStyle w:val="berschrift1"/>
              <w:rPr>
                <w:noProof/>
              </w:rPr>
            </w:pPr>
          </w:p>
        </w:tc>
      </w:tr>
      <w:tr w:rsidR="00555003" w:rsidRPr="005902B4" w14:paraId="067A30AB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33DC20EF" w14:textId="77777777" w:rsidR="00555003" w:rsidRPr="005902B4" w:rsidRDefault="00555003" w:rsidP="00B6466C">
            <w:pPr>
              <w:pStyle w:val="KeinLeerraum"/>
              <w:rPr>
                <w:noProof/>
              </w:rPr>
            </w:pPr>
          </w:p>
        </w:tc>
        <w:tc>
          <w:tcPr>
            <w:tcW w:w="423" w:type="dxa"/>
            <w:vMerge/>
          </w:tcPr>
          <w:p w14:paraId="1EE84E90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511AA6B4" w14:textId="77777777" w:rsidR="00555003" w:rsidRPr="005902B4" w:rsidRDefault="00555003" w:rsidP="005801E5">
            <w:pPr>
              <w:pStyle w:val="berschrift1"/>
              <w:rPr>
                <w:noProof/>
              </w:rPr>
            </w:pPr>
          </w:p>
        </w:tc>
      </w:tr>
      <w:tr w:rsidR="00555003" w:rsidRPr="005902B4" w14:paraId="2FB57AE1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18A9CB78" w14:textId="77777777" w:rsidR="00555003" w:rsidRPr="005902B4" w:rsidRDefault="00E1463A" w:rsidP="00222466">
            <w:pPr>
              <w:pStyle w:val="Information"/>
              <w:rPr>
                <w:noProof/>
              </w:rPr>
            </w:pPr>
            <w:sdt>
              <w:sdtPr>
                <w:rPr>
                  <w:noProof/>
                </w:rPr>
                <w:id w:val="-1997099910"/>
                <w:placeholder>
                  <w:docPart w:val="D5469DC3A2364D52922057BC4F01B53D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5902B4">
                  <w:rPr>
                    <w:noProof/>
                    <w:lang w:bidi="de-DE"/>
                  </w:rPr>
                  <w:t>[Ihre E-Mail-Adresse]</w:t>
                </w:r>
              </w:sdtContent>
            </w:sdt>
          </w:p>
        </w:tc>
        <w:tc>
          <w:tcPr>
            <w:tcW w:w="423" w:type="dxa"/>
            <w:vMerge/>
          </w:tcPr>
          <w:p w14:paraId="44EF68AD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2F8F8386" w14:textId="77777777" w:rsidR="00555003" w:rsidRPr="005902B4" w:rsidRDefault="00555003" w:rsidP="005801E5">
            <w:pPr>
              <w:pStyle w:val="berschrift1"/>
              <w:rPr>
                <w:noProof/>
              </w:rPr>
            </w:pPr>
          </w:p>
        </w:tc>
      </w:tr>
      <w:tr w:rsidR="00555003" w:rsidRPr="005902B4" w14:paraId="5A275CE2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6037E35A" w14:textId="77777777" w:rsidR="00555003" w:rsidRPr="005902B4" w:rsidRDefault="00555003" w:rsidP="00B6466C">
            <w:pPr>
              <w:pStyle w:val="KeinLeerraum"/>
              <w:rPr>
                <w:noProof/>
              </w:rPr>
            </w:pPr>
          </w:p>
        </w:tc>
        <w:tc>
          <w:tcPr>
            <w:tcW w:w="423" w:type="dxa"/>
            <w:vMerge/>
          </w:tcPr>
          <w:p w14:paraId="5B19D6D3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09534269" w14:textId="77777777" w:rsidR="00555003" w:rsidRPr="005902B4" w:rsidRDefault="00555003" w:rsidP="005801E5">
            <w:pPr>
              <w:pStyle w:val="berschrift1"/>
              <w:rPr>
                <w:noProof/>
              </w:rPr>
            </w:pPr>
          </w:p>
        </w:tc>
      </w:tr>
      <w:tr w:rsidR="00555003" w:rsidRPr="005902B4" w14:paraId="1A917DC8" w14:textId="77777777" w:rsidTr="00B6466C">
        <w:trPr>
          <w:trHeight w:val="633"/>
          <w:jc w:val="center"/>
        </w:trPr>
        <w:sdt>
          <w:sdtPr>
            <w:rPr>
              <w:noProof/>
            </w:rPr>
            <w:id w:val="994223924"/>
            <w:placeholder>
              <w:docPart w:val="E1202D46EAB8472188150B627A189A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3323206C" w14:textId="77777777" w:rsidR="00555003" w:rsidRPr="005902B4" w:rsidRDefault="00555003" w:rsidP="00222466">
                <w:pPr>
                  <w:pStyle w:val="Information"/>
                  <w:rPr>
                    <w:noProof/>
                  </w:rPr>
                </w:pPr>
                <w:r w:rsidRPr="005902B4">
                  <w:rPr>
                    <w:rStyle w:val="Platzhaltertext"/>
                    <w:noProof/>
                    <w:color w:val="FFFFFF" w:themeColor="background1"/>
                    <w:lang w:bidi="de-DE"/>
                  </w:rPr>
                  <w:t>Ihre Website</w:t>
                </w:r>
              </w:p>
            </w:tc>
          </w:sdtContent>
        </w:sdt>
        <w:tc>
          <w:tcPr>
            <w:tcW w:w="423" w:type="dxa"/>
            <w:vMerge/>
          </w:tcPr>
          <w:p w14:paraId="659F8C4D" w14:textId="77777777" w:rsidR="00555003" w:rsidRPr="005902B4" w:rsidRDefault="00555003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6607" w:type="dxa"/>
            <w:vMerge/>
          </w:tcPr>
          <w:p w14:paraId="34D6413C" w14:textId="77777777" w:rsidR="00555003" w:rsidRPr="005902B4" w:rsidRDefault="00555003" w:rsidP="005801E5">
            <w:pPr>
              <w:pStyle w:val="berschrift1"/>
              <w:rPr>
                <w:noProof/>
              </w:rPr>
            </w:pPr>
          </w:p>
        </w:tc>
      </w:tr>
      <w:tr w:rsidR="00555003" w:rsidRPr="005902B4" w14:paraId="2D88BFCA" w14:textId="77777777" w:rsidTr="00222466">
        <w:trPr>
          <w:trHeight w:val="2448"/>
          <w:jc w:val="center"/>
        </w:trPr>
        <w:tc>
          <w:tcPr>
            <w:tcW w:w="2942" w:type="dxa"/>
          </w:tcPr>
          <w:p w14:paraId="5A93131C" w14:textId="77777777" w:rsidR="00555003" w:rsidRPr="005902B4" w:rsidRDefault="00555003" w:rsidP="00222466">
            <w:pPr>
              <w:rPr>
                <w:noProof/>
              </w:rPr>
            </w:pPr>
          </w:p>
        </w:tc>
        <w:tc>
          <w:tcPr>
            <w:tcW w:w="423" w:type="dxa"/>
          </w:tcPr>
          <w:p w14:paraId="5750EE84" w14:textId="77777777" w:rsidR="00555003" w:rsidRPr="005902B4" w:rsidRDefault="00555003" w:rsidP="00222466">
            <w:pPr>
              <w:rPr>
                <w:noProof/>
              </w:rPr>
            </w:pPr>
          </w:p>
        </w:tc>
        <w:tc>
          <w:tcPr>
            <w:tcW w:w="6607" w:type="dxa"/>
            <w:vMerge/>
          </w:tcPr>
          <w:p w14:paraId="56DB1385" w14:textId="77777777" w:rsidR="00555003" w:rsidRPr="005902B4" w:rsidRDefault="00555003" w:rsidP="00222466">
            <w:pPr>
              <w:rPr>
                <w:noProof/>
              </w:rPr>
            </w:pPr>
          </w:p>
        </w:tc>
      </w:tr>
      <w:bookmarkEnd w:id="0"/>
    </w:tbl>
    <w:p w14:paraId="7232867D" w14:textId="77777777" w:rsidR="007F5B63" w:rsidRPr="005902B4" w:rsidRDefault="007F5B63" w:rsidP="00CE1E3D">
      <w:pPr>
        <w:pStyle w:val="Textkrper"/>
        <w:rPr>
          <w:noProof/>
        </w:rPr>
      </w:pPr>
    </w:p>
    <w:sectPr w:rsidR="007F5B63" w:rsidRPr="005902B4" w:rsidSect="00FA1032">
      <w:headerReference w:type="default" r:id="rId12"/>
      <w:type w:val="continuous"/>
      <w:pgSz w:w="11906" w:h="16838" w:code="9"/>
      <w:pgMar w:top="2688" w:right="1021" w:bottom="1134" w:left="1021" w:header="720" w:footer="19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43ACE6" w14:textId="77777777" w:rsidR="00E1463A" w:rsidRDefault="00E1463A" w:rsidP="00590471">
      <w:r>
        <w:separator/>
      </w:r>
    </w:p>
  </w:endnote>
  <w:endnote w:type="continuationSeparator" w:id="0">
    <w:p w14:paraId="089A865E" w14:textId="77777777" w:rsidR="00E1463A" w:rsidRDefault="00E1463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ABEC28" w14:textId="77777777" w:rsidR="00E1463A" w:rsidRDefault="00E1463A" w:rsidP="00590471">
      <w:r>
        <w:separator/>
      </w:r>
    </w:p>
  </w:footnote>
  <w:footnote w:type="continuationSeparator" w:id="0">
    <w:p w14:paraId="5E6CAFFC" w14:textId="77777777" w:rsidR="00E1463A" w:rsidRDefault="00E1463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B25E4" w14:textId="77777777" w:rsidR="005902B4" w:rsidRDefault="005902B4" w:rsidP="005902B4">
    <w:pPr>
      <w:pStyle w:val="Textkrp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8BD087A" wp14:editId="16FB0EF5">
              <wp:simplePos x="0" y="0"/>
              <wp:positionH relativeFrom="column">
                <wp:posOffset>-753110</wp:posOffset>
              </wp:positionH>
              <wp:positionV relativeFrom="paragraph">
                <wp:posOffset>-457200</wp:posOffset>
              </wp:positionV>
              <wp:extent cx="7804265" cy="10680815"/>
              <wp:effectExtent l="0" t="0" r="6350" b="6350"/>
              <wp:wrapNone/>
              <wp:docPr id="1" name="Gruppe 1" descr="Background shap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4265" cy="10680815"/>
                        <a:chOff x="-28575" y="0"/>
                        <a:chExt cx="7804265" cy="10680815"/>
                      </a:xfrm>
                    </wpg:grpSpPr>
                    <wps:wsp>
                      <wps:cNvPr id="19" name="Freihandform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3270" cy="1704340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uppe 16"/>
                      <wpg:cNvGrpSpPr>
                        <a:grpSpLocks/>
                      </wpg:cNvGrpSpPr>
                      <wpg:grpSpPr bwMode="auto">
                        <a:xfrm>
                          <a:off x="3415145" y="0"/>
                          <a:ext cx="4360545" cy="1022350"/>
                          <a:chOff x="5373" y="1"/>
                          <a:chExt cx="6867" cy="1610"/>
                        </a:xfrm>
                      </wpg:grpSpPr>
                      <wps:wsp>
                        <wps:cNvPr id="21" name="Freihandform 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ihandform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Freihandform 19"/>
                      <wps:cNvSpPr>
                        <a:spLocks/>
                      </wps:cNvSpPr>
                      <wps:spPr bwMode="auto">
                        <a:xfrm>
                          <a:off x="2639291" y="755073"/>
                          <a:ext cx="1919605" cy="948690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ihandform 20"/>
                      <wps:cNvSpPr>
                        <a:spLocks/>
                      </wps:cNvSpPr>
                      <wps:spPr bwMode="auto">
                        <a:xfrm>
                          <a:off x="2639291" y="0"/>
                          <a:ext cx="2119630" cy="1703705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ihandform 4"/>
                      <wps:cNvSpPr>
                        <a:spLocks/>
                      </wps:cNvSpPr>
                      <wps:spPr bwMode="auto">
                        <a:xfrm>
                          <a:off x="3906982" y="9666143"/>
                          <a:ext cx="3865245" cy="1012190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ihandform 5"/>
                      <wps:cNvSpPr>
                        <a:spLocks/>
                      </wps:cNvSpPr>
                      <wps:spPr bwMode="auto">
                        <a:xfrm>
                          <a:off x="4959927" y="10026361"/>
                          <a:ext cx="1352550" cy="315595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ihandform 6"/>
                      <wps:cNvSpPr>
                        <a:spLocks/>
                      </wps:cNvSpPr>
                      <wps:spPr bwMode="auto">
                        <a:xfrm>
                          <a:off x="0" y="8987270"/>
                          <a:ext cx="4560570" cy="1693545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ihandform 7"/>
                      <wps:cNvSpPr>
                        <a:spLocks/>
                      </wps:cNvSpPr>
                      <wps:spPr bwMode="auto">
                        <a:xfrm>
                          <a:off x="3415145" y="9666143"/>
                          <a:ext cx="4339590" cy="1012190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ihandform 9"/>
                      <wps:cNvSpPr>
                        <a:spLocks/>
                      </wps:cNvSpPr>
                      <wps:spPr bwMode="auto">
                        <a:xfrm>
                          <a:off x="2646218" y="8987270"/>
                          <a:ext cx="4057650" cy="1693545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ihandform 10"/>
                      <wps:cNvSpPr>
                        <a:spLocks/>
                      </wps:cNvSpPr>
                      <wps:spPr bwMode="auto">
                        <a:xfrm>
                          <a:off x="2646218" y="8987270"/>
                          <a:ext cx="4057650" cy="1693545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ihandform 11"/>
                      <wps:cNvSpPr>
                        <a:spLocks/>
                      </wps:cNvSpPr>
                      <wps:spPr bwMode="auto">
                        <a:xfrm>
                          <a:off x="2639291" y="8987270"/>
                          <a:ext cx="1919605" cy="94869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ihandform 12"/>
                      <wps:cNvSpPr>
                        <a:spLocks/>
                      </wps:cNvSpPr>
                      <wps:spPr bwMode="auto">
                        <a:xfrm>
                          <a:off x="3318164" y="9583016"/>
                          <a:ext cx="1240155" cy="349885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ihandform 13"/>
                      <wps:cNvSpPr>
                        <a:spLocks/>
                      </wps:cNvSpPr>
                      <wps:spPr bwMode="auto">
                        <a:xfrm>
                          <a:off x="5548745" y="9666143"/>
                          <a:ext cx="2226945" cy="1012190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ihandform 22"/>
                      <wps:cNvSpPr>
                        <a:spLocks/>
                      </wps:cNvSpPr>
                      <wps:spPr bwMode="auto">
                        <a:xfrm>
                          <a:off x="-21648" y="4939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ihandform 27"/>
                      <wps:cNvSpPr>
                        <a:spLocks/>
                      </wps:cNvSpPr>
                      <wps:spPr bwMode="auto">
                        <a:xfrm>
                          <a:off x="-28575" y="5444836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Bild 28" descr="Phone icon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556260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reihandform 31"/>
                      <wps:cNvSpPr>
                        <a:spLocks/>
                      </wps:cNvSpPr>
                      <wps:spPr bwMode="auto">
                        <a:xfrm>
                          <a:off x="-28575" y="5950527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Bild 32" descr="Email icon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068291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Bild 23" descr="GPS icon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2927" y="5056909"/>
                          <a:ext cx="1524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Freihandform 35"/>
                      <wps:cNvSpPr>
                        <a:spLocks/>
                      </wps:cNvSpPr>
                      <wps:spPr bwMode="auto">
                        <a:xfrm>
                          <a:off x="-28575" y="6463145"/>
                          <a:ext cx="2594610" cy="399415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Bild 36" descr="website icon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580909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11A22B" id="Gruppe 1" o:spid="_x0000_s1026" alt="Background shapes and designs" style="position:absolute;margin-left:-59.3pt;margin-top:-36pt;width:614.5pt;height:841pt;z-index:251657728;mso-width-relative:margin;mso-height-relative:margin" coordorigin="-285" coordsize="78042,106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">
              <v:shape id="Freihandform 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2635,0;0,635;0,769620;2640965,1704340;4572635,0" o:connectangles="0,0,0,0,0"/>
              </v:shape>
              <v:group id="Gruppe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reihandform 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reihandform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reihandform 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8970,0;770255,266065;0,948055;1918970,0" o:connectangles="0,0,0,0"/>
              </v:shape>
              <v:shape id="Freihandform 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995,0;1931670,0;773430,1020445;770255,1021715;678815,1104265;0,1703070;780415,1075690;1918970,755015;879475,996315;2118995,0" o:connectangles="0,0,0,0,0,0,0,0,0,0"/>
              </v:shape>
              <v:shape id="Freihandform 4" o:spid="_x0000_s1033" style="position:absolute;left:39069;top:96661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8300,0;0,1011555;3864610,1011555;3864610,458470;1638300,0" o:connectangles="0,0,0,0,0"/>
              </v:shape>
              <v:shape id="Freihandform 5" o:spid="_x0000_s1034" style="position:absolute;left:49599;top:100263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915,314960;1266190,239395;0,0" o:connectangles="0,0,0,0"/>
              </v:shape>
              <v:shape id="Freihandform 6" o:spid="_x0000_s1035" style="position:absolute;top:89872;width:45605;height:16936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40965,0;0,934720;0,1692910;4559935,1692910;2640965,0" o:connectangles="0,0,0,0,0"/>
              </v:shape>
              <v:shape id="Freihandform 7" o:spid="_x0000_s1036" style="position:absolute;left:34151;top:96661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9350,1011555;4338955,1011555;4328795,1007110;0,0" o:connectangles="0,0,0,0,0"/>
              </v:shape>
              <v:shape id="Freihandform 9" o:spid="_x0000_s1037" style="position:absolute;left:26462;top:89872;width:40576;height:16936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930,1692910;0,0;1920240,1692910;2106930,1692910" o:connectangles="0,0,0,0"/>
              </v:shape>
              <v:shape id="Freihandform 10" o:spid="_x0000_s1038" style="position:absolute;left:26462;top:89872;width:40576;height:16936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7015,1692910;2903855,681355;3951605,1692910;4057015,1692910" o:connectangles="0,0,0,0"/>
              </v:shape>
              <v:shape id="Freihandform 11" o:spid="_x0000_s1039" style="position:absolute;left:26392;top:89872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70255,681355;1918970,948055;0,0" o:connectangles="0,0,0,0"/>
              </v:shape>
              <v:shape id="Freihandform 12" o:spid="_x0000_s1040" style="position:absolute;left:33181;top:95830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805,82550;1239520,349250;0,0" o:connectangles="0,0,0,0"/>
              </v:shape>
              <v:shape id="Freihandform 13" o:spid="_x0000_s1041" style="position:absolute;left:55487;top:96661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525,1011555;2226310,1011555;2226310,458470;0,0" o:connectangles="0,0,0,0,0"/>
              </v:shape>
              <v:shape id="Freihandform 22" o:spid="_x0000_s1042" style="position:absolute;left:-216;top:49391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Freihandform 27" o:spid="_x0000_s1043" style="position:absolute;left:-285;top:54448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8" o:spid="_x0000_s1044" type="#_x0000_t75" alt="Phone icon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Phone icon"/>
                <v:path arrowok="t"/>
              </v:shape>
              <v:shape id="Freihandform 31" o:spid="_x0000_s1045" style="position:absolute;left:-285;top:59505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Bild 32" o:spid="_x0000_s1046" type="#_x0000_t75" alt="Email icon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Email icon"/>
              </v:shape>
              <v:shape id="Bild 23" o:spid="_x0000_s1047" type="#_x0000_t75" alt="GPS icon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GPS icon"/>
                <v:path arrowok="t"/>
              </v:shape>
              <v:shape id="Freihandform 35" o:spid="_x0000_s1048" style="position:absolute;left:-285;top:64631;width:25945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</v:shape>
              <v:shape id="Bild 36" o:spid="_x0000_s1049" type="#_x0000_t75" alt="website icon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website icon"/>
                <v:path arrowok="t"/>
              </v:shape>
            </v:group>
          </w:pict>
        </mc:Fallback>
      </mc:AlternateContent>
    </w:r>
    <w:r w:rsidRPr="00060042">
      <w:rPr>
        <w:noProof/>
      </w:rPr>
      <w:t xml:space="preserve"> </w:t>
    </w:r>
  </w:p>
  <w:p w14:paraId="4CB97EBC" w14:textId="77777777" w:rsidR="00590471" w:rsidRPr="005902B4" w:rsidRDefault="00590471" w:rsidP="005902B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5DECBD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63A"/>
    <w:rsid w:val="00060042"/>
    <w:rsid w:val="000E0114"/>
    <w:rsid w:val="000F7D04"/>
    <w:rsid w:val="00150ABD"/>
    <w:rsid w:val="00222466"/>
    <w:rsid w:val="00332A22"/>
    <w:rsid w:val="00360785"/>
    <w:rsid w:val="003D3540"/>
    <w:rsid w:val="00472C27"/>
    <w:rsid w:val="00555003"/>
    <w:rsid w:val="005801E5"/>
    <w:rsid w:val="005902B4"/>
    <w:rsid w:val="00590471"/>
    <w:rsid w:val="005D01FA"/>
    <w:rsid w:val="006A5E2E"/>
    <w:rsid w:val="007913A5"/>
    <w:rsid w:val="007F5B63"/>
    <w:rsid w:val="008316C5"/>
    <w:rsid w:val="00846CB9"/>
    <w:rsid w:val="008472E9"/>
    <w:rsid w:val="008C2CFC"/>
    <w:rsid w:val="00B6466C"/>
    <w:rsid w:val="00CE1E3D"/>
    <w:rsid w:val="00DF2F8A"/>
    <w:rsid w:val="00E1463A"/>
    <w:rsid w:val="00E90A60"/>
    <w:rsid w:val="00EE7E09"/>
    <w:rsid w:val="00F0223C"/>
    <w:rsid w:val="00FA1032"/>
    <w:rsid w:val="00FB6B87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A14512"/>
  <w14:defaultImageDpi w14:val="96"/>
  <w15:docId w15:val="{DC3E9F72-1BBC-40D9-BE19-AC981D029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F0223C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EE7E09"/>
    <w:rPr>
      <w:rFonts w:asciiTheme="minorHAnsi" w:hAnsiTheme="minorHAnsi" w:cs="Georgi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Listenabsatz">
    <w:name w:val="List Paragraph"/>
    <w:basedOn w:val="Textkrper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uzeile">
    <w:name w:val="footer"/>
    <w:basedOn w:val="Standard"/>
    <w:link w:val="FuzeileZchn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ellenraster">
    <w:name w:val="Table Grid"/>
    <w:basedOn w:val="NormaleTabelle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Textkrper"/>
    <w:next w:val="Standard"/>
    <w:link w:val="TitelZchn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umsangaben">
    <w:name w:val="Datumsangaben"/>
    <w:basedOn w:val="Textkrper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F0223C"/>
    <w:rPr>
      <w:b/>
      <w:bCs/>
      <w:color w:val="F05535" w:themeColor="accent4"/>
    </w:rPr>
  </w:style>
  <w:style w:type="character" w:styleId="Platzhaltertext">
    <w:name w:val="Placeholder Text"/>
    <w:basedOn w:val="Absatz-Standardschriftart"/>
    <w:uiPriority w:val="99"/>
    <w:semiHidden/>
    <w:rsid w:val="00222466"/>
    <w:rPr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222466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KeinLeerraum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rfahrung">
    <w:name w:val="Erfahrung"/>
    <w:basedOn w:val="Standard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ufzhlungszeichen">
    <w:name w:val="List Bullet"/>
    <w:basedOn w:val="Standard"/>
    <w:uiPriority w:val="99"/>
    <w:rsid w:val="000F7D04"/>
    <w:pPr>
      <w:numPr>
        <w:numId w:val="3"/>
      </w:num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B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B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heaG&#246;schl\AppData\Roaming\Microsoft\Templates\Aktueller%20Lebenslauf%20mit%20Fo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1AD8FA261854D0CA64460DAFA081E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E55AF2-F9C7-499A-BA79-D9AA5C38E754}"/>
      </w:docPartPr>
      <w:docPartBody>
        <w:p w:rsidR="00000000" w:rsidRDefault="009A3628">
          <w:pPr>
            <w:pStyle w:val="E1AD8FA261854D0CA64460DAFA081E24"/>
          </w:pPr>
          <w:r w:rsidRPr="005902B4">
            <w:rPr>
              <w:noProof/>
              <w:lang w:bidi="de-DE"/>
            </w:rPr>
            <w:t>[Vorname]</w:t>
          </w:r>
        </w:p>
      </w:docPartBody>
    </w:docPart>
    <w:docPart>
      <w:docPartPr>
        <w:name w:val="D3EA929D4E4B481E974D0938B1803A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7DBAA9-EC5C-4634-9144-839CC7FF1635}"/>
      </w:docPartPr>
      <w:docPartBody>
        <w:p w:rsidR="00000000" w:rsidRDefault="009A3628">
          <w:pPr>
            <w:pStyle w:val="D3EA929D4E4B481E974D0938B1803A4B"/>
          </w:pPr>
          <w:r w:rsidRPr="005902B4">
            <w:rPr>
              <w:noProof/>
              <w:lang w:bidi="de-DE"/>
            </w:rPr>
            <w:t>[Nachname]</w:t>
          </w:r>
        </w:p>
      </w:docPartBody>
    </w:docPart>
    <w:docPart>
      <w:docPartPr>
        <w:name w:val="8C682C463610425EA0AA6D43BE372A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6CB19-D1D1-4DFC-BFBC-E49F9C579A95}"/>
      </w:docPartPr>
      <w:docPartBody>
        <w:p w:rsidR="00000000" w:rsidRDefault="009A3628">
          <w:pPr>
            <w:pStyle w:val="8C682C463610425EA0AA6D43BE372A39"/>
          </w:pPr>
          <w:r w:rsidRPr="005902B4">
            <w:rPr>
              <w:noProof/>
              <w:lang w:bidi="de-DE"/>
            </w:rPr>
            <w:t>[Datumsangabe von]</w:t>
          </w:r>
        </w:p>
      </w:docPartBody>
    </w:docPart>
    <w:docPart>
      <w:docPartPr>
        <w:name w:val="3CB74C426B104B9983E78AE2E528F6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D7BAA9-E92C-45C4-82F9-26C7F880C7FA}"/>
      </w:docPartPr>
      <w:docPartBody>
        <w:p w:rsidR="00000000" w:rsidRDefault="009A3628">
          <w:pPr>
            <w:pStyle w:val="3CB74C426B104B9983E78AE2E528F611"/>
          </w:pPr>
          <w:r w:rsidRPr="005902B4">
            <w:rPr>
              <w:noProof/>
              <w:lang w:bidi="de-DE"/>
            </w:rPr>
            <w:t>[bis]</w:t>
          </w:r>
        </w:p>
      </w:docPartBody>
    </w:docPart>
    <w:docPart>
      <w:docPartPr>
        <w:name w:val="E02A5DC20E10433F948E3924DB20B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5A2E9B-AA70-455D-8BA3-4C3C03B9887F}"/>
      </w:docPartPr>
      <w:docPartBody>
        <w:p w:rsidR="00000000" w:rsidRDefault="009A3628">
          <w:pPr>
            <w:pStyle w:val="E02A5DC20E10433F948E3924DB20B0FA"/>
          </w:pPr>
          <w:r w:rsidRPr="005902B4">
            <w:rPr>
              <w:noProof/>
              <w:lang w:bidi="de-DE"/>
            </w:rPr>
            <w:t>[Position]</w:t>
          </w:r>
        </w:p>
      </w:docPartBody>
    </w:docPart>
    <w:docPart>
      <w:docPartPr>
        <w:name w:val="121623969BF142359BE8A8EDAE14EA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43854C-F257-4142-94EA-44F0054EDE96}"/>
      </w:docPartPr>
      <w:docPartBody>
        <w:p w:rsidR="00000000" w:rsidRDefault="009A3628">
          <w:pPr>
            <w:pStyle w:val="121623969BF142359BE8A8EDAE14EADA"/>
          </w:pPr>
          <w:r w:rsidRPr="005902B4">
            <w:rPr>
              <w:noProof/>
              <w:lang w:bidi="de-DE"/>
            </w:rPr>
            <w:t>[Arbeitsplatzposition]</w:t>
          </w:r>
        </w:p>
      </w:docPartBody>
    </w:docPart>
    <w:docPart>
      <w:docPartPr>
        <w:name w:val="776FEDA0A05140B6A04D3190F85117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2E932C-B70F-402E-8A74-09A1B6C0DBED}"/>
      </w:docPartPr>
      <w:docPartBody>
        <w:p w:rsidR="00000000" w:rsidRDefault="009A3628">
          <w:pPr>
            <w:pStyle w:val="776FEDA0A05140B6A04D3190F85117D6"/>
          </w:pPr>
          <w:r w:rsidRPr="005902B4">
            <w:rPr>
              <w:noProof/>
              <w:lang w:bidi="de-DE"/>
            </w:rPr>
            <w:t>[Firmenname]</w:t>
          </w:r>
        </w:p>
      </w:docPartBody>
    </w:docPart>
    <w:docPart>
      <w:docPartPr>
        <w:name w:val="167247A6DE15451580A394B2CECC4D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588D54-221F-49A5-BCE2-FF0E35346A90}"/>
      </w:docPartPr>
      <w:docPartBody>
        <w:p w:rsidR="00000000" w:rsidRDefault="009A3628">
          <w:pPr>
            <w:pStyle w:val="167247A6DE15451580A394B2CECC4DBA"/>
          </w:pPr>
          <w:r w:rsidRPr="005902B4">
            <w:rPr>
              <w:noProof/>
              <w:lang w:bidi="de-DE"/>
            </w:rPr>
            <w:t>[Datumsangabe von]</w:t>
          </w:r>
        </w:p>
      </w:docPartBody>
    </w:docPart>
    <w:docPart>
      <w:docPartPr>
        <w:name w:val="52D32427CF2D4F2082ECB25F47B69E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F49EC4-11C3-4879-B018-9FAED92EA8CD}"/>
      </w:docPartPr>
      <w:docPartBody>
        <w:p w:rsidR="00000000" w:rsidRDefault="009A3628">
          <w:pPr>
            <w:pStyle w:val="52D32427CF2D4F2082ECB25F47B69EA3"/>
          </w:pPr>
          <w:r w:rsidRPr="005902B4">
            <w:rPr>
              <w:noProof/>
              <w:lang w:bidi="de-DE"/>
            </w:rPr>
            <w:t>[bis]</w:t>
          </w:r>
        </w:p>
      </w:docPartBody>
    </w:docPart>
    <w:docPart>
      <w:docPartPr>
        <w:name w:val="20BCACBD8D5C47AC903804BB39549E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F83C96-72DD-45C0-B088-B8A01CB1F3E4}"/>
      </w:docPartPr>
      <w:docPartBody>
        <w:p w:rsidR="00000000" w:rsidRDefault="009A3628">
          <w:pPr>
            <w:pStyle w:val="20BCACBD8D5C47AC903804BB39549E38"/>
          </w:pPr>
          <w:r w:rsidRPr="005902B4">
            <w:rPr>
              <w:noProof/>
              <w:lang w:bidi="de-DE"/>
            </w:rPr>
            <w:t>[Position]</w:t>
          </w:r>
        </w:p>
      </w:docPartBody>
    </w:docPart>
    <w:docPart>
      <w:docPartPr>
        <w:name w:val="EC43F91DC1D94584AE3F66703729A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F49A13-79D9-4CBC-9C54-344EE0850B64}"/>
      </w:docPartPr>
      <w:docPartBody>
        <w:p w:rsidR="00000000" w:rsidRDefault="009A3628">
          <w:pPr>
            <w:pStyle w:val="EC43F91DC1D94584AE3F66703729A460"/>
          </w:pPr>
          <w:r w:rsidRPr="005902B4">
            <w:rPr>
              <w:noProof/>
              <w:lang w:bidi="de-DE"/>
            </w:rPr>
            <w:t>[Arbeitsplatzposition]</w:t>
          </w:r>
        </w:p>
      </w:docPartBody>
    </w:docPart>
    <w:docPart>
      <w:docPartPr>
        <w:name w:val="CD4BD1BDBDC74CA184E97623B12F5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F31D11-35F0-4077-9CB4-DFE1DF61A9D8}"/>
      </w:docPartPr>
      <w:docPartBody>
        <w:p w:rsidR="00000000" w:rsidRDefault="009A3628">
          <w:pPr>
            <w:pStyle w:val="CD4BD1BDBDC74CA184E97623B12F529B"/>
          </w:pPr>
          <w:r w:rsidRPr="005902B4">
            <w:rPr>
              <w:noProof/>
              <w:lang w:bidi="de-DE"/>
            </w:rPr>
            <w:t>[Firmenname]</w:t>
          </w:r>
        </w:p>
      </w:docPartBody>
    </w:docPart>
    <w:docPart>
      <w:docPartPr>
        <w:name w:val="32EA216791F74CFDBCD558CA2694E4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F00782-2424-4302-84C2-BA32BF31AC5E}"/>
      </w:docPartPr>
      <w:docPartBody>
        <w:p w:rsidR="00000000" w:rsidRDefault="009A3628">
          <w:pPr>
            <w:pStyle w:val="32EA216791F74CFDBCD558CA2694E495"/>
          </w:pPr>
          <w:r w:rsidRPr="005902B4">
            <w:rPr>
              <w:noProof/>
              <w:lang w:bidi="de-DE"/>
            </w:rPr>
            <w:t>[Datumsangabe von]</w:t>
          </w:r>
        </w:p>
      </w:docPartBody>
    </w:docPart>
    <w:docPart>
      <w:docPartPr>
        <w:name w:val="08D63773F5354B3D83F82BE5A79295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C4693-D1F8-41E7-A288-639F6A90B4B4}"/>
      </w:docPartPr>
      <w:docPartBody>
        <w:p w:rsidR="00000000" w:rsidRDefault="009A3628">
          <w:pPr>
            <w:pStyle w:val="08D63773F5354B3D83F82BE5A79295E8"/>
          </w:pPr>
          <w:r w:rsidRPr="005902B4">
            <w:rPr>
              <w:noProof/>
              <w:lang w:bidi="de-DE"/>
            </w:rPr>
            <w:t>[bis]</w:t>
          </w:r>
        </w:p>
      </w:docPartBody>
    </w:docPart>
    <w:docPart>
      <w:docPartPr>
        <w:name w:val="A59EF199A71A47259E58926A8B9FBE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C4AA0B-E7E8-4D60-BA68-D5923048B86B}"/>
      </w:docPartPr>
      <w:docPartBody>
        <w:p w:rsidR="00000000" w:rsidRDefault="009A3628">
          <w:pPr>
            <w:pStyle w:val="A59EF199A71A47259E58926A8B9FBE14"/>
          </w:pPr>
          <w:r w:rsidRPr="005902B4">
            <w:rPr>
              <w:noProof/>
              <w:lang w:bidi="de-DE"/>
            </w:rPr>
            <w:t>[Position]</w:t>
          </w:r>
        </w:p>
      </w:docPartBody>
    </w:docPart>
    <w:docPart>
      <w:docPartPr>
        <w:name w:val="E102FD0CB81C49579B624570A3D498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F60774-B03C-49E3-A11C-481C2A493351}"/>
      </w:docPartPr>
      <w:docPartBody>
        <w:p w:rsidR="00000000" w:rsidRDefault="009A3628">
          <w:pPr>
            <w:pStyle w:val="E102FD0CB81C49579B624570A3D49862"/>
          </w:pPr>
          <w:r w:rsidRPr="005902B4">
            <w:rPr>
              <w:noProof/>
              <w:lang w:bidi="de-DE"/>
            </w:rPr>
            <w:t>[Arbeitsplatzposition]</w:t>
          </w:r>
        </w:p>
      </w:docPartBody>
    </w:docPart>
    <w:docPart>
      <w:docPartPr>
        <w:name w:val="34EA63713D3C4053B2F1B5DF41C7A8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1C00-963F-4304-BD60-92F3AE2C4A69}"/>
      </w:docPartPr>
      <w:docPartBody>
        <w:p w:rsidR="00000000" w:rsidRDefault="009A3628">
          <w:pPr>
            <w:pStyle w:val="34EA63713D3C4053B2F1B5DF41C7A81B"/>
          </w:pPr>
          <w:r w:rsidRPr="005902B4">
            <w:rPr>
              <w:noProof/>
              <w:lang w:bidi="de-DE"/>
            </w:rPr>
            <w:t>[Firmenname]</w:t>
          </w:r>
        </w:p>
      </w:docPartBody>
    </w:docPart>
    <w:docPart>
      <w:docPartPr>
        <w:name w:val="7910B3999B024156A32790762D865E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609CD4-D4AF-4A61-A4D4-6A8DF8D25699}"/>
      </w:docPartPr>
      <w:docPartBody>
        <w:p w:rsidR="00000000" w:rsidRDefault="009A3628">
          <w:pPr>
            <w:pStyle w:val="7910B3999B024156A32790762D865E36"/>
          </w:pPr>
          <w:r w:rsidRPr="005902B4">
            <w:rPr>
              <w:noProof/>
              <w:lang w:bidi="de-DE"/>
            </w:rPr>
            <w:t>[Hier können Sie eine kurze Zusammenfassung Ihrer wichtigsten Zuständigkeitsbereiche und erfolgreichsten Projekte eingeben.]</w:t>
          </w:r>
        </w:p>
      </w:docPartBody>
    </w:docPart>
    <w:docPart>
      <w:docPartPr>
        <w:name w:val="32CC214A076C4A0FA4C60B758A1DF1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42EA8F-E1C1-4F50-A9CE-045698F42C71}"/>
      </w:docPartPr>
      <w:docPartBody>
        <w:p w:rsidR="00000000" w:rsidRDefault="009A3628">
          <w:pPr>
            <w:pStyle w:val="32CC214A076C4A0FA4C60B758A1DF147"/>
          </w:pPr>
          <w:r w:rsidRPr="005902B4">
            <w:rPr>
              <w:b/>
              <w:noProof/>
              <w:lang w:bidi="de-DE"/>
            </w:rPr>
            <w:t>[Name der Schule]</w:t>
          </w:r>
        </w:p>
      </w:docPartBody>
    </w:docPart>
    <w:docPart>
      <w:docPartPr>
        <w:name w:val="13624D8C3E444DD0AA05C7C018D5F9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725CAA-A147-4EC9-A25B-F2254814F82E}"/>
      </w:docPartPr>
      <w:docPartBody>
        <w:p w:rsidR="00000000" w:rsidRDefault="009A3628">
          <w:pPr>
            <w:pStyle w:val="13624D8C3E444DD0AA05C7C018D5F937"/>
          </w:pPr>
          <w:r w:rsidRPr="005902B4">
            <w:rPr>
              <w:noProof/>
              <w:lang w:bidi="de-DE"/>
            </w:rPr>
            <w:t>[Ort, Bundesland]</w:t>
          </w:r>
        </w:p>
      </w:docPartBody>
    </w:docPart>
    <w:docPart>
      <w:docPartPr>
        <w:name w:val="F591D7E06DC24EE1B206A7F8AD5C32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FC843-62BD-4F7A-8458-3DDE6D7330CF}"/>
      </w:docPartPr>
      <w:docPartBody>
        <w:p w:rsidR="00000000" w:rsidRDefault="009A3628">
          <w:pPr>
            <w:pStyle w:val="F591D7E06DC24EE1B206A7F8AD5C32EA"/>
          </w:pPr>
          <w:r w:rsidRPr="005902B4">
            <w:rPr>
              <w:noProof/>
              <w:lang w:bidi="de-DE"/>
            </w:rPr>
            <w:t>[Hier können Sie Ihren Notendurchschnitt sowie eine kurze Zusammenfassung der absolvierten Kurse, der Zertifikate und Auszeichnungen eingeben.]</w:t>
          </w:r>
        </w:p>
      </w:docPartBody>
    </w:docPart>
    <w:docPart>
      <w:docPartPr>
        <w:name w:val="FD36DB332FED40FF8F7DE0C64B81F5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F8B2FA-79A2-472E-AFE6-C7366B78C28D}"/>
      </w:docPartPr>
      <w:docPartBody>
        <w:p w:rsidR="00000000" w:rsidRDefault="009A3628">
          <w:pPr>
            <w:pStyle w:val="FD36DB332FED40FF8F7DE0C64B81F5B9"/>
          </w:pPr>
          <w:r w:rsidRPr="005902B4">
            <w:rPr>
              <w:noProof/>
              <w:lang w:bidi="de-DE"/>
            </w:rPr>
            <w:t>[Sie haben diese fantastische Präsentation erstellt, um Aufmerksamkeit zu erregen. Also stellen Sie Ihr Licht jetzt nicht unter den Scheffel. Hier können Sie Ihre Teamfähigkeit beschreiben.]</w:t>
          </w:r>
        </w:p>
      </w:docPartBody>
    </w:docPart>
    <w:docPart>
      <w:docPartPr>
        <w:name w:val="136574BBB2834DACBC265B9E2551C5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935E2D-9EC9-4F39-9089-4CB49B0F054B}"/>
      </w:docPartPr>
      <w:docPartBody>
        <w:p w:rsidR="00000000" w:rsidRDefault="009A3628">
          <w:pPr>
            <w:pStyle w:val="136574BBB2834DACBC265B9E2551C5FD"/>
          </w:pPr>
          <w:r w:rsidRPr="005902B4">
            <w:rPr>
              <w:noProof/>
              <w:lang w:bidi="de-DE"/>
            </w:rPr>
            <w:t>[Sind Sie der Vorsitzende Ihres Klubs, im Vorstand der Eigentümergemeinschaft oder die treibende Kraft im Tierschutzverein?</w:t>
          </w:r>
          <w:r w:rsidRPr="005902B4">
            <w:rPr>
              <w:noProof/>
              <w:lang w:bidi="de-DE"/>
            </w:rPr>
            <w:br/>
            <w:t>Sie sind die geborene Führungspersönlichkeit – sagen Sie es, wie es ist!]</w:t>
          </w:r>
        </w:p>
      </w:docPartBody>
    </w:docPart>
    <w:docPart>
      <w:docPartPr>
        <w:name w:val="15DB50A852A14501BCE969009369CA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EF41B-B735-4A5C-A35E-495D9F456097}"/>
      </w:docPartPr>
      <w:docPartBody>
        <w:p w:rsidR="00000000" w:rsidRDefault="009A3628">
          <w:pPr>
            <w:pStyle w:val="15DB50A852A14501BCE969009369CAF4"/>
          </w:pPr>
          <w:r w:rsidRPr="005902B4">
            <w:rPr>
              <w:noProof/>
              <w:lang w:bidi="de-DE"/>
            </w:rPr>
            <w:t>[Auf Anfrage verfügbar.]</w:t>
          </w:r>
        </w:p>
      </w:docPartBody>
    </w:docPart>
    <w:docPart>
      <w:docPartPr>
        <w:name w:val="BEC6821C13B6479B89E32E5D0FEF6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FC787E-7758-4DE2-95C4-A2421B3A30A1}"/>
      </w:docPartPr>
      <w:docPartBody>
        <w:p w:rsidR="00000000" w:rsidRDefault="009A3628">
          <w:pPr>
            <w:pStyle w:val="BEC6821C13B6479B89E32E5D0FEF6F13"/>
          </w:pPr>
          <w:r w:rsidRPr="005902B4">
            <w:rPr>
              <w:noProof/>
              <w:lang w:bidi="de-DE"/>
            </w:rPr>
            <w:t>[Ihre Adresse]</w:t>
          </w:r>
        </w:p>
      </w:docPartBody>
    </w:docPart>
    <w:docPart>
      <w:docPartPr>
        <w:name w:val="A393475636D44C019B951287D58617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1EB27D-37B3-4792-A8BA-368780518D4D}"/>
      </w:docPartPr>
      <w:docPartBody>
        <w:p w:rsidR="00000000" w:rsidRDefault="009A3628">
          <w:pPr>
            <w:pStyle w:val="A393475636D44C019B951287D5861708"/>
          </w:pPr>
          <w:r w:rsidRPr="005902B4">
            <w:rPr>
              <w:noProof/>
              <w:lang w:bidi="de-DE"/>
            </w:rPr>
            <w:t>[PLZ Ort]</w:t>
          </w:r>
        </w:p>
      </w:docPartBody>
    </w:docPart>
    <w:docPart>
      <w:docPartPr>
        <w:name w:val="52A6551853DA49E4B657E2B0E99E9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528841-D5A6-4EF9-A5DA-635D89615957}"/>
      </w:docPartPr>
      <w:docPartBody>
        <w:p w:rsidR="00000000" w:rsidRDefault="009A3628">
          <w:pPr>
            <w:pStyle w:val="52A6551853DA49E4B657E2B0E99E90B3"/>
          </w:pPr>
          <w:r w:rsidRPr="005902B4">
            <w:rPr>
              <w:noProof/>
              <w:lang w:bidi="de-DE"/>
            </w:rPr>
            <w:t>[Ihre Telefonnummer]</w:t>
          </w:r>
        </w:p>
      </w:docPartBody>
    </w:docPart>
    <w:docPart>
      <w:docPartPr>
        <w:name w:val="D5469DC3A2364D52922057BC4F01B5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E4C42A-944C-4094-9468-9DBEEA303728}"/>
      </w:docPartPr>
      <w:docPartBody>
        <w:p w:rsidR="00000000" w:rsidRDefault="009A3628">
          <w:pPr>
            <w:pStyle w:val="D5469DC3A2364D52922057BC4F01B53D"/>
          </w:pPr>
          <w:r w:rsidRPr="005902B4">
            <w:rPr>
              <w:noProof/>
              <w:lang w:bidi="de-DE"/>
            </w:rPr>
            <w:t>[Ihre E-Mail-Adresse]</w:t>
          </w:r>
        </w:p>
      </w:docPartBody>
    </w:docPart>
    <w:docPart>
      <w:docPartPr>
        <w:name w:val="E1202D46EAB8472188150B627A189A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96B6EF-4C4C-4936-81B7-8C471437060F}"/>
      </w:docPartPr>
      <w:docPartBody>
        <w:p w:rsidR="00000000" w:rsidRDefault="009A3628">
          <w:pPr>
            <w:pStyle w:val="E1202D46EAB8472188150B627A189A4B"/>
          </w:pPr>
          <w:r w:rsidRPr="005902B4">
            <w:rPr>
              <w:rStyle w:val="Platzhaltertext"/>
              <w:noProof/>
              <w:color w:val="FFFFFF" w:themeColor="background1"/>
              <w:lang w:bidi="de-DE"/>
            </w:rPr>
            <w:t>Ihre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1AD8FA261854D0CA64460DAFA081E24">
    <w:name w:val="E1AD8FA261854D0CA64460DAFA081E24"/>
  </w:style>
  <w:style w:type="paragraph" w:customStyle="1" w:styleId="D3EA929D4E4B481E974D0938B1803A4B">
    <w:name w:val="D3EA929D4E4B481E974D0938B1803A4B"/>
  </w:style>
  <w:style w:type="paragraph" w:customStyle="1" w:styleId="8C682C463610425EA0AA6D43BE372A39">
    <w:name w:val="8C682C463610425EA0AA6D43BE372A39"/>
  </w:style>
  <w:style w:type="paragraph" w:customStyle="1" w:styleId="3CB74C426B104B9983E78AE2E528F611">
    <w:name w:val="3CB74C426B104B9983E78AE2E528F611"/>
  </w:style>
  <w:style w:type="paragraph" w:customStyle="1" w:styleId="E02A5DC20E10433F948E3924DB20B0FA">
    <w:name w:val="E02A5DC20E10433F948E3924DB20B0FA"/>
  </w:style>
  <w:style w:type="paragraph" w:customStyle="1" w:styleId="121623969BF142359BE8A8EDAE14EADA">
    <w:name w:val="121623969BF142359BE8A8EDAE14EADA"/>
  </w:style>
  <w:style w:type="paragraph" w:customStyle="1" w:styleId="776FEDA0A05140B6A04D3190F85117D6">
    <w:name w:val="776FEDA0A05140B6A04D3190F85117D6"/>
  </w:style>
  <w:style w:type="paragraph" w:customStyle="1" w:styleId="167247A6DE15451580A394B2CECC4DBA">
    <w:name w:val="167247A6DE15451580A394B2CECC4DBA"/>
  </w:style>
  <w:style w:type="paragraph" w:customStyle="1" w:styleId="52D32427CF2D4F2082ECB25F47B69EA3">
    <w:name w:val="52D32427CF2D4F2082ECB25F47B69EA3"/>
  </w:style>
  <w:style w:type="paragraph" w:customStyle="1" w:styleId="20BCACBD8D5C47AC903804BB39549E38">
    <w:name w:val="20BCACBD8D5C47AC903804BB39549E38"/>
  </w:style>
  <w:style w:type="paragraph" w:customStyle="1" w:styleId="EC43F91DC1D94584AE3F66703729A460">
    <w:name w:val="EC43F91DC1D94584AE3F66703729A460"/>
  </w:style>
  <w:style w:type="paragraph" w:customStyle="1" w:styleId="CD4BD1BDBDC74CA184E97623B12F529B">
    <w:name w:val="CD4BD1BDBDC74CA184E97623B12F529B"/>
  </w:style>
  <w:style w:type="paragraph" w:customStyle="1" w:styleId="32EA216791F74CFDBCD558CA2694E495">
    <w:name w:val="32EA216791F74CFDBCD558CA2694E495"/>
  </w:style>
  <w:style w:type="paragraph" w:customStyle="1" w:styleId="08D63773F5354B3D83F82BE5A79295E8">
    <w:name w:val="08D63773F5354B3D83F82BE5A79295E8"/>
  </w:style>
  <w:style w:type="paragraph" w:customStyle="1" w:styleId="A59EF199A71A47259E58926A8B9FBE14">
    <w:name w:val="A59EF199A71A47259E58926A8B9FBE14"/>
  </w:style>
  <w:style w:type="paragraph" w:customStyle="1" w:styleId="E102FD0CB81C49579B624570A3D49862">
    <w:name w:val="E102FD0CB81C49579B624570A3D49862"/>
  </w:style>
  <w:style w:type="paragraph" w:customStyle="1" w:styleId="34EA63713D3C4053B2F1B5DF41C7A81B">
    <w:name w:val="34EA63713D3C4053B2F1B5DF41C7A81B"/>
  </w:style>
  <w:style w:type="paragraph" w:customStyle="1" w:styleId="7910B3999B024156A32790762D865E36">
    <w:name w:val="7910B3999B024156A32790762D865E36"/>
  </w:style>
  <w:style w:type="paragraph" w:customStyle="1" w:styleId="32CC214A076C4A0FA4C60B758A1DF147">
    <w:name w:val="32CC214A076C4A0FA4C60B758A1DF147"/>
  </w:style>
  <w:style w:type="paragraph" w:customStyle="1" w:styleId="13624D8C3E444DD0AA05C7C018D5F937">
    <w:name w:val="13624D8C3E444DD0AA05C7C018D5F937"/>
  </w:style>
  <w:style w:type="paragraph" w:customStyle="1" w:styleId="F591D7E06DC24EE1B206A7F8AD5C32EA">
    <w:name w:val="F591D7E06DC24EE1B206A7F8AD5C32EA"/>
  </w:style>
  <w:style w:type="paragraph" w:customStyle="1" w:styleId="FD36DB332FED40FF8F7DE0C64B81F5B9">
    <w:name w:val="FD36DB332FED40FF8F7DE0C64B81F5B9"/>
  </w:style>
  <w:style w:type="paragraph" w:customStyle="1" w:styleId="136574BBB2834DACBC265B9E2551C5FD">
    <w:name w:val="136574BBB2834DACBC265B9E2551C5FD"/>
  </w:style>
  <w:style w:type="paragraph" w:customStyle="1" w:styleId="15DB50A852A14501BCE969009369CAF4">
    <w:name w:val="15DB50A852A14501BCE969009369CAF4"/>
  </w:style>
  <w:style w:type="paragraph" w:customStyle="1" w:styleId="BEC6821C13B6479B89E32E5D0FEF6F13">
    <w:name w:val="BEC6821C13B6479B89E32E5D0FEF6F13"/>
  </w:style>
  <w:style w:type="paragraph" w:customStyle="1" w:styleId="A393475636D44C019B951287D5861708">
    <w:name w:val="A393475636D44C019B951287D5861708"/>
  </w:style>
  <w:style w:type="paragraph" w:customStyle="1" w:styleId="52A6551853DA49E4B657E2B0E99E90B3">
    <w:name w:val="52A6551853DA49E4B657E2B0E99E90B3"/>
  </w:style>
  <w:style w:type="paragraph" w:customStyle="1" w:styleId="D5469DC3A2364D52922057BC4F01B53D">
    <w:name w:val="D5469DC3A2364D52922057BC4F01B53D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E1202D46EAB8472188150B627A189A4B">
    <w:name w:val="E1202D46EAB8472188150B627A189A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14bad06-7344-40fa-ae6d-ab95c7c26107"/>
    <TaxKeywordTaxHTField xmlns="f14bad06-7344-40fa-ae6d-ab95c7c26107">
      <Terms xmlns="http://schemas.microsoft.com/office/infopath/2007/PartnerControls"/>
    </TaxKeywordTaxHTField>
    <_dlc_DocId xmlns="f14bad06-7344-40fa-ae6d-ab95c7c26107">4MFMER5SHTRZ-2-149523</_dlc_DocId>
    <_dlc_DocIdUrl xmlns="f14bad06-7344-40fa-ae6d-ab95c7c26107">
      <Url>https://disabilityperformance.sharepoint.com/sites/Repository/_layouts/15/DocIdRedir.aspx?ID=4MFMER5SHTRZ-2-149523</Url>
      <Description>4MFMER5SHTRZ-2-149523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12F7C63F77D747BCE2BA5EDD6D70C8" ma:contentTypeVersion="76" ma:contentTypeDescription="Create a new document." ma:contentTypeScope="" ma:versionID="f51f5585ee99c51cd904fbf9a6ab5484">
  <xsd:schema xmlns:xsd="http://www.w3.org/2001/XMLSchema" xmlns:xs="http://www.w3.org/2001/XMLSchema" xmlns:p="http://schemas.microsoft.com/office/2006/metadata/properties" xmlns:ns2="f14bad06-7344-40fa-ae6d-ab95c7c26107" xmlns:ns3="e5539a6f-2f21-4261-8507-b902f0d771b7" targetNamespace="http://schemas.microsoft.com/office/2006/metadata/properties" ma:root="true" ma:fieldsID="7302c9f88770e4a1f4d7f2a7c7f443d8" ns2:_="" ns3:_="">
    <xsd:import namespace="f14bad06-7344-40fa-ae6d-ab95c7c26107"/>
    <xsd:import namespace="e5539a6f-2f21-4261-8507-b902f0d771b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TaxKeywordTaxHTField" minOccurs="0"/>
                <xsd:element ref="ns2:TaxCatchAll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bad06-7344-40fa-ae6d-ab95c7c2610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description="" ma:internalName="SharingHintHash" ma:readOnly="true">
      <xsd:simpleType>
        <xsd:restriction base="dms:Text"/>
      </xsd:simple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c0ddbb50-315a-40b6-acff-efe673452a9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description="" ma:hidden="true" ma:list="{cca21dbd-592d-4a0d-9c9d-01e1218a2cf2}" ma:internalName="TaxCatchAll" ma:showField="CatchAllData" ma:web="f14bad06-7344-40fa-ae6d-ab95c7c261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6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539a6f-2f21-4261-8507-b902f0d771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1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52A7B0C-0785-45D2-9058-6AAC6C3047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A02AAC-5046-4D44-A9AE-5839993B65F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5539a6f-2f21-4261-8507-b902f0d771b7"/>
    <ds:schemaRef ds:uri="f14bad06-7344-40fa-ae6d-ab95c7c2610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D5A79D8-4089-4EA1-BB49-7B4784198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4bad06-7344-40fa-ae6d-ab95c7c26107"/>
    <ds:schemaRef ds:uri="e5539a6f-2f21-4261-8507-b902f0d771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DC47B7-4BCC-4725-9A57-248E29BC4BD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Aktueller Lebenslauf mit Foto</Template>
  <TotalTime>0</TotalTime>
  <Pages>1</Pages>
  <Words>126</Words>
  <Characters>1085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Resumes-RS-04_AB - v1</vt:lpstr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Rhea Göschl</dc:creator>
  <cp:keywords/>
  <dc:description/>
  <cp:lastModifiedBy>Rhea Göschl</cp:lastModifiedBy>
  <cp:revision>1</cp:revision>
  <dcterms:created xsi:type="dcterms:W3CDTF">2019-06-26T16:54:00Z</dcterms:created>
  <dcterms:modified xsi:type="dcterms:W3CDTF">2019-06-26T16:56:00Z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0x0101004C12F7C63F77D747BCE2BA5EDD6D70C8</vt:lpwstr>
  </property>
  <property fmtid="{D5CDD505-2E9C-101B-9397-08002B2CF9AE}" pid="4" name="TaxKeyword">
    <vt:lpwstr/>
  </property>
  <property fmtid="{D5CDD505-2E9C-101B-9397-08002B2CF9AE}" pid="5" name="_dlc_DocIdItemGuid">
    <vt:lpwstr>4e7f3c94-3524-4e9e-90d3-17afa919c195</vt:lpwstr>
  </property>
</Properties>
</file>